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FD144" w14:textId="77777777" w:rsidR="00A36315" w:rsidRPr="00A36315" w:rsidRDefault="0049478F" w:rsidP="0049478F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3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F18542" wp14:editId="2B921CFB">
            <wp:simplePos x="0" y="0"/>
            <wp:positionH relativeFrom="margin">
              <wp:align>center</wp:align>
            </wp:positionH>
            <wp:positionV relativeFrom="paragraph">
              <wp:posOffset>-672465</wp:posOffset>
            </wp:positionV>
            <wp:extent cx="6688688" cy="2360741"/>
            <wp:effectExtent l="0" t="0" r="0" b="1905"/>
            <wp:wrapNone/>
            <wp:docPr id="5" name="Picture 5" descr="https://www.jotform.com/uploads/aaea/form_files/aaea-2clr-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jotform.com/uploads/aaea/form_files/aaea-2clr-lo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88" cy="23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BFD17" w14:textId="77777777" w:rsidR="0049478F" w:rsidRDefault="0049478F" w:rsidP="00A3631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Symbol" w:cs="Times New Roman"/>
          <w:b/>
          <w:bCs/>
          <w:sz w:val="36"/>
          <w:szCs w:val="36"/>
        </w:rPr>
      </w:pPr>
    </w:p>
    <w:p w14:paraId="2D692310" w14:textId="77777777" w:rsidR="0049478F" w:rsidRDefault="0049478F" w:rsidP="00A3631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Symbol" w:cs="Times New Roman"/>
          <w:b/>
          <w:bCs/>
          <w:sz w:val="36"/>
          <w:szCs w:val="36"/>
        </w:rPr>
      </w:pPr>
    </w:p>
    <w:p w14:paraId="3572F022" w14:textId="77777777" w:rsidR="0049478F" w:rsidRDefault="0049478F" w:rsidP="00A3631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Symbol" w:cs="Times New Roman"/>
          <w:b/>
          <w:bCs/>
          <w:sz w:val="36"/>
          <w:szCs w:val="36"/>
        </w:rPr>
      </w:pPr>
    </w:p>
    <w:p w14:paraId="15732198" w14:textId="77777777" w:rsidR="0049478F" w:rsidRPr="00852835" w:rsidRDefault="0049478F" w:rsidP="00A3631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AEAAAA" w:themeColor="background2" w:themeShade="BF"/>
          <w:sz w:val="36"/>
          <w:szCs w:val="36"/>
        </w:rPr>
      </w:pPr>
      <w:r w:rsidRPr="00852835">
        <w:rPr>
          <w:rFonts w:ascii="Times New Roman" w:eastAsia="Times New Roman" w:hAnsi="Times New Roman" w:cs="Times New Roman"/>
          <w:noProof/>
          <w:color w:val="AEAAAA" w:themeColor="background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E8128" wp14:editId="6D5DA94E">
                <wp:simplePos x="0" y="0"/>
                <wp:positionH relativeFrom="margin">
                  <wp:posOffset>-68580</wp:posOffset>
                </wp:positionH>
                <wp:positionV relativeFrom="paragraph">
                  <wp:posOffset>294450</wp:posOffset>
                </wp:positionV>
                <wp:extent cx="6210795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AD143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.4pt,23.2pt" to="483.6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" strokecolor="#155078 [3204]" strokeweight=".5pt">
                <v:stroke joinstyle="miter"/>
                <w10:wrap anchorx="margin"/>
              </v:line>
            </w:pict>
          </mc:Fallback>
        </mc:AlternateContent>
      </w:r>
    </w:p>
    <w:p w14:paraId="7CDC8481" w14:textId="77777777" w:rsidR="00A36315" w:rsidRPr="00852835" w:rsidRDefault="00A36315" w:rsidP="0049478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52835">
        <w:rPr>
          <w:rFonts w:ascii="Times New Roman" w:eastAsia="Times New Roman" w:hAnsi="Times New Roman" w:cs="Times New Roman"/>
          <w:b/>
          <w:bCs/>
          <w:sz w:val="36"/>
          <w:szCs w:val="36"/>
        </w:rPr>
        <w:t>Bruce Gardner Memorial Prize for Applied Policy Analysis Award</w:t>
      </w:r>
    </w:p>
    <w:p w14:paraId="32D44339" w14:textId="77777777" w:rsidR="0049478F" w:rsidRPr="00852835" w:rsidRDefault="0049478F" w:rsidP="0049478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2835">
        <w:rPr>
          <w:rFonts w:ascii="Times New Roman" w:eastAsia="Times New Roman" w:hAnsi="Times New Roman" w:cs="Times New Roman"/>
          <w:sz w:val="24"/>
          <w:szCs w:val="24"/>
        </w:rPr>
        <w:t>Nomination Form</w:t>
      </w:r>
    </w:p>
    <w:p w14:paraId="1423AD03" w14:textId="77777777" w:rsidR="00A36315" w:rsidRDefault="0049478F" w:rsidP="00DD3221">
      <w:pPr>
        <w:spacing w:before="0" w:after="0" w:line="240" w:lineRule="auto"/>
        <w:rPr>
          <w:rFonts w:ascii="Times New Roman" w:eastAsia="Times New Roman" w:hAnsi="Symbol" w:cs="Times New Roman"/>
          <w:sz w:val="24"/>
          <w:szCs w:val="24"/>
        </w:rPr>
      </w:pPr>
      <w:r w:rsidRPr="00852835">
        <w:rPr>
          <w:rFonts w:ascii="Times New Roman" w:eastAsia="Times New Roman" w:hAnsi="Times New Roman" w:cs="Times New Roman"/>
          <w:noProof/>
          <w:color w:val="AEAAAA" w:themeColor="background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50401" wp14:editId="35E77F25">
                <wp:simplePos x="0" y="0"/>
                <wp:positionH relativeFrom="margin">
                  <wp:align>left</wp:align>
                </wp:positionH>
                <wp:positionV relativeFrom="paragraph">
                  <wp:posOffset>102557</wp:posOffset>
                </wp:positionV>
                <wp:extent cx="6210795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64710" id="Straight Connector 7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1pt" to="489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" strokecolor="#155078 [3204]" strokeweight=".5pt">
                <v:stroke joinstyle="miter"/>
                <w10:wrap anchorx="margin"/>
              </v:line>
            </w:pict>
          </mc:Fallback>
        </mc:AlternateContent>
      </w:r>
    </w:p>
    <w:p w14:paraId="37B1149F" w14:textId="77777777" w:rsidR="00DD3221" w:rsidRDefault="00DD3221" w:rsidP="00DD3221">
      <w:pPr>
        <w:spacing w:before="0" w:after="0" w:line="240" w:lineRule="auto"/>
        <w:rPr>
          <w:rFonts w:ascii="Times New Roman" w:eastAsia="Times New Roman" w:hAnsi="Symbol" w:cs="Times New Roman"/>
          <w:sz w:val="24"/>
          <w:szCs w:val="24"/>
        </w:rPr>
      </w:pPr>
    </w:p>
    <w:p w14:paraId="1F70EB02" w14:textId="77777777" w:rsidR="00DD3221" w:rsidRDefault="00DD3221" w:rsidP="00DD3221">
      <w:pPr>
        <w:spacing w:before="0" w:after="0" w:line="240" w:lineRule="auto"/>
        <w:rPr>
          <w:rFonts w:ascii="Times New Roman" w:eastAsia="Times New Roman" w:hAnsi="Symbol" w:cs="Times New Roman"/>
          <w:sz w:val="24"/>
          <w:szCs w:val="24"/>
        </w:rPr>
      </w:pPr>
    </w:p>
    <w:p w14:paraId="49F47DFF" w14:textId="77777777" w:rsidR="00DD3221" w:rsidRPr="00F44E7B" w:rsidRDefault="00DD3221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F44E7B">
        <w:rPr>
          <w:rFonts w:ascii="Times New Roman" w:eastAsia="Times New Roman" w:hAnsi="Times New Roman" w:cs="Times New Roman"/>
          <w:b/>
        </w:rPr>
        <w:t xml:space="preserve">Nominator’s Name </w:t>
      </w:r>
      <w:r w:rsidRPr="00F44E7B">
        <w:rPr>
          <w:rFonts w:ascii="Times New Roman" w:eastAsia="Times New Roman" w:hAnsi="Times New Roman" w:cs="Times New Roman"/>
          <w:b/>
          <w:color w:val="FF0000"/>
        </w:rPr>
        <w:t>*</w:t>
      </w:r>
    </w:p>
    <w:p w14:paraId="43928A69" w14:textId="77777777" w:rsidR="00DD3221" w:rsidRPr="00F44E7B" w:rsidRDefault="00DD3221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7D4B1C3" w14:textId="77777777" w:rsidR="00DD3221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  <w:sz w:val="26"/>
          <w:szCs w:val="26"/>
        </w:rPr>
      </w:pPr>
      <w:r w:rsidRPr="00F44E7B">
        <w:rPr>
          <w:rStyle w:val="form-sub-label-container"/>
          <w:rFonts w:ascii="Times New Roman" w:hAnsi="Times New Roman" w:cs="Times New Roman"/>
          <w:sz w:val="26"/>
          <w:szCs w:val="26"/>
        </w:rPr>
        <w:t xml:space="preserve">First Name: </w:t>
      </w:r>
    </w:p>
    <w:p w14:paraId="65B47AF3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  <w:sz w:val="26"/>
          <w:szCs w:val="26"/>
        </w:rPr>
      </w:pPr>
    </w:p>
    <w:p w14:paraId="57DDB8CF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  <w:sz w:val="26"/>
          <w:szCs w:val="26"/>
        </w:rPr>
      </w:pPr>
      <w:r w:rsidRPr="00F44E7B">
        <w:rPr>
          <w:rStyle w:val="form-sub-label-container"/>
          <w:rFonts w:ascii="Times New Roman" w:hAnsi="Times New Roman" w:cs="Times New Roman"/>
          <w:sz w:val="26"/>
          <w:szCs w:val="26"/>
        </w:rPr>
        <w:t xml:space="preserve">Last Name: </w:t>
      </w:r>
    </w:p>
    <w:p w14:paraId="7007B2B1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</w:rPr>
      </w:pPr>
    </w:p>
    <w:p w14:paraId="725F13CE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</w:rPr>
      </w:pPr>
    </w:p>
    <w:p w14:paraId="4487A811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  <w:r w:rsidRPr="00F44E7B">
        <w:rPr>
          <w:rStyle w:val="form-sub-label-container"/>
          <w:rFonts w:ascii="Times New Roman" w:hAnsi="Times New Roman" w:cs="Times New Roman"/>
          <w:b/>
        </w:rPr>
        <w:t xml:space="preserve">Nominator’s Affiliation: </w:t>
      </w:r>
    </w:p>
    <w:p w14:paraId="2347731D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0717D856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38D30295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  <w:r w:rsidRPr="00F44E7B">
        <w:rPr>
          <w:rStyle w:val="form-sub-label-container"/>
          <w:rFonts w:ascii="Times New Roman" w:hAnsi="Times New Roman" w:cs="Times New Roman"/>
          <w:b/>
        </w:rPr>
        <w:t xml:space="preserve">Nominator’s E-mail: </w:t>
      </w:r>
    </w:p>
    <w:p w14:paraId="1216CF78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1021F10F" w14:textId="77777777" w:rsidR="00F44E7B" w:rsidRPr="00F44E7B" w:rsidRDefault="00F44E7B" w:rsidP="00DD3221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0129845A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  <w:r w:rsidRPr="00F44E7B">
        <w:rPr>
          <w:rFonts w:ascii="Times New Roman" w:eastAsia="Times New Roman" w:hAnsi="Times New Roman" w:cs="Times New Roman"/>
          <w:b/>
        </w:rPr>
        <w:t>Additional Nominator(s)- Name(s), and Email Address(</w:t>
      </w:r>
      <w:proofErr w:type="spellStart"/>
      <w:r w:rsidRPr="00F44E7B">
        <w:rPr>
          <w:rFonts w:ascii="Times New Roman" w:eastAsia="Times New Roman" w:hAnsi="Times New Roman" w:cs="Times New Roman"/>
          <w:b/>
        </w:rPr>
        <w:t>es</w:t>
      </w:r>
      <w:proofErr w:type="spellEnd"/>
      <w:r w:rsidRPr="00F44E7B">
        <w:rPr>
          <w:rFonts w:ascii="Times New Roman" w:eastAsia="Times New Roman" w:hAnsi="Times New Roman" w:cs="Times New Roman"/>
          <w:b/>
        </w:rPr>
        <w:t>)</w:t>
      </w:r>
      <w:r>
        <w:rPr>
          <w:rFonts w:ascii="Times New Roman" w:eastAsia="Times New Roman" w:hAnsi="Times New Roman" w:cs="Times New Roman"/>
          <w:b/>
        </w:rPr>
        <w:t xml:space="preserve">: </w:t>
      </w:r>
    </w:p>
    <w:p w14:paraId="30C71124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5FE95E81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16DB6AB2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7A98F924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599AC90C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221FABA6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3408D46D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51CA1A43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515E4CD0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29B5A48D" w14:textId="1657CDCD" w:rsidR="00F44E7B" w:rsidRPr="00F44E7B" w:rsidRDefault="00E65F31" w:rsidP="00F44E7B">
      <w:pPr>
        <w:spacing w:before="0"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</w:rPr>
        <w:lastRenderedPageBreak/>
        <w:t>Nominee</w:t>
      </w:r>
      <w:r w:rsidR="00F44E7B" w:rsidRPr="00F44E7B">
        <w:rPr>
          <w:rFonts w:ascii="Times New Roman" w:eastAsia="Times New Roman" w:hAnsi="Times New Roman" w:cs="Times New Roman"/>
          <w:b/>
        </w:rPr>
        <w:t xml:space="preserve">’s Name </w:t>
      </w:r>
      <w:r w:rsidR="00F44E7B" w:rsidRPr="00F44E7B">
        <w:rPr>
          <w:rFonts w:ascii="Times New Roman" w:eastAsia="Times New Roman" w:hAnsi="Times New Roman" w:cs="Times New Roman"/>
          <w:b/>
          <w:color w:val="FF0000"/>
        </w:rPr>
        <w:t>*</w:t>
      </w:r>
    </w:p>
    <w:p w14:paraId="387678A9" w14:textId="77777777" w:rsidR="00F44E7B" w:rsidRPr="00F44E7B" w:rsidRDefault="00F44E7B" w:rsidP="00F44E7B">
      <w:pPr>
        <w:spacing w:before="0"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3FFB127" w14:textId="77777777" w:rsidR="00F44E7B" w:rsidRP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sz w:val="26"/>
          <w:szCs w:val="26"/>
        </w:rPr>
      </w:pPr>
      <w:r w:rsidRPr="00F44E7B">
        <w:rPr>
          <w:rStyle w:val="form-sub-label-container"/>
          <w:rFonts w:ascii="Times New Roman" w:hAnsi="Times New Roman" w:cs="Times New Roman"/>
          <w:sz w:val="26"/>
          <w:szCs w:val="26"/>
        </w:rPr>
        <w:t xml:space="preserve">First Name: </w:t>
      </w:r>
    </w:p>
    <w:p w14:paraId="733C0320" w14:textId="77777777" w:rsidR="00F44E7B" w:rsidRP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sz w:val="26"/>
          <w:szCs w:val="26"/>
        </w:rPr>
      </w:pPr>
    </w:p>
    <w:p w14:paraId="6050DA49" w14:textId="77777777" w:rsidR="00F44E7B" w:rsidRP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sz w:val="26"/>
          <w:szCs w:val="26"/>
        </w:rPr>
      </w:pPr>
      <w:r w:rsidRPr="00F44E7B">
        <w:rPr>
          <w:rStyle w:val="form-sub-label-container"/>
          <w:rFonts w:ascii="Times New Roman" w:hAnsi="Times New Roman" w:cs="Times New Roman"/>
          <w:sz w:val="26"/>
          <w:szCs w:val="26"/>
        </w:rPr>
        <w:t xml:space="preserve">Last Name: </w:t>
      </w:r>
    </w:p>
    <w:p w14:paraId="18D2FF82" w14:textId="77777777" w:rsidR="00F44E7B" w:rsidRP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</w:rPr>
      </w:pPr>
    </w:p>
    <w:p w14:paraId="71A0E1A9" w14:textId="77777777" w:rsidR="00F44E7B" w:rsidRP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</w:rPr>
      </w:pPr>
    </w:p>
    <w:p w14:paraId="43FDFC84" w14:textId="3CE3202E" w:rsidR="00F44E7B" w:rsidRPr="00F44E7B" w:rsidRDefault="00E65F31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  <w:r>
        <w:rPr>
          <w:rStyle w:val="form-sub-label-container"/>
          <w:rFonts w:ascii="Times New Roman" w:hAnsi="Times New Roman" w:cs="Times New Roman"/>
          <w:b/>
        </w:rPr>
        <w:t>Nominee</w:t>
      </w:r>
      <w:r w:rsidR="00F44E7B" w:rsidRPr="00F44E7B">
        <w:rPr>
          <w:rStyle w:val="form-sub-label-container"/>
          <w:rFonts w:ascii="Times New Roman" w:hAnsi="Times New Roman" w:cs="Times New Roman"/>
          <w:b/>
        </w:rPr>
        <w:t xml:space="preserve">’s Affiliation: </w:t>
      </w:r>
    </w:p>
    <w:p w14:paraId="01CD31FE" w14:textId="77777777" w:rsidR="00F44E7B" w:rsidRP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38038F2D" w14:textId="77777777" w:rsidR="00F44E7B" w:rsidRP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7B988A23" w14:textId="45114331" w:rsidR="00F44E7B" w:rsidRPr="00F44E7B" w:rsidRDefault="00E65F31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  <w:r>
        <w:rPr>
          <w:rStyle w:val="form-sub-label-container"/>
          <w:rFonts w:ascii="Times New Roman" w:hAnsi="Times New Roman" w:cs="Times New Roman"/>
          <w:b/>
        </w:rPr>
        <w:t>Nominee</w:t>
      </w:r>
      <w:r w:rsidR="00F44E7B" w:rsidRPr="00F44E7B">
        <w:rPr>
          <w:rStyle w:val="form-sub-label-container"/>
          <w:rFonts w:ascii="Times New Roman" w:hAnsi="Times New Roman" w:cs="Times New Roman"/>
          <w:b/>
        </w:rPr>
        <w:t xml:space="preserve">’s E-mail: </w:t>
      </w:r>
    </w:p>
    <w:p w14:paraId="25F85AED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43C4F377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75BCED00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6BDD11DB" w14:textId="7B5795EA" w:rsidR="00F44E7B" w:rsidRDefault="00E65F31" w:rsidP="00F44E7B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Additional Nominee</w:t>
      </w:r>
      <w:bookmarkStart w:id="0" w:name="_GoBack"/>
      <w:bookmarkEnd w:id="0"/>
      <w:r w:rsidR="00F44E7B" w:rsidRPr="00F44E7B">
        <w:rPr>
          <w:rFonts w:ascii="Times New Roman" w:eastAsia="Times New Roman" w:hAnsi="Times New Roman" w:cs="Times New Roman"/>
          <w:b/>
        </w:rPr>
        <w:t>(s)- Name(s), and Email Address(</w:t>
      </w:r>
      <w:proofErr w:type="spellStart"/>
      <w:r w:rsidR="00F44E7B" w:rsidRPr="00F44E7B">
        <w:rPr>
          <w:rFonts w:ascii="Times New Roman" w:eastAsia="Times New Roman" w:hAnsi="Times New Roman" w:cs="Times New Roman"/>
          <w:b/>
        </w:rPr>
        <w:t>es</w:t>
      </w:r>
      <w:proofErr w:type="spellEnd"/>
      <w:r w:rsidR="00F44E7B" w:rsidRPr="00F44E7B">
        <w:rPr>
          <w:rFonts w:ascii="Times New Roman" w:eastAsia="Times New Roman" w:hAnsi="Times New Roman" w:cs="Times New Roman"/>
          <w:b/>
        </w:rPr>
        <w:t>)</w:t>
      </w:r>
      <w:r w:rsidR="00F44E7B">
        <w:rPr>
          <w:rFonts w:ascii="Times New Roman" w:eastAsia="Times New Roman" w:hAnsi="Times New Roman" w:cs="Times New Roman"/>
          <w:b/>
        </w:rPr>
        <w:t xml:space="preserve">: </w:t>
      </w:r>
    </w:p>
    <w:p w14:paraId="1B02FE50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5CE3115C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0E1DEF82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2D7A1616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5303F304" w14:textId="4ECCEB73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598ECF32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56AF9CD6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2A209842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3F7DDFA3" w14:textId="77777777" w:rsidR="00F44E7B" w:rsidRDefault="00F44E7B" w:rsidP="00F44E7B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</w:rPr>
      </w:pPr>
    </w:p>
    <w:p w14:paraId="3DABF7B1" w14:textId="67DD856C" w:rsidR="001B22FA" w:rsidRDefault="00F44E7B" w:rsidP="001B22FA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  <w:color w:val="FF0000"/>
        </w:rPr>
      </w:pPr>
      <w:r>
        <w:rPr>
          <w:rStyle w:val="form-sub-label-container"/>
          <w:rFonts w:ascii="Times New Roman" w:hAnsi="Times New Roman" w:cs="Times New Roman"/>
          <w:b/>
        </w:rPr>
        <w:t xml:space="preserve">Are you mailing hard copy award nomination materials? </w:t>
      </w:r>
      <w:r w:rsidRPr="00F44E7B">
        <w:rPr>
          <w:rStyle w:val="form-sub-label-container"/>
          <w:rFonts w:ascii="Times New Roman" w:hAnsi="Times New Roman" w:cs="Times New Roman"/>
          <w:b/>
          <w:color w:val="FF0000"/>
        </w:rPr>
        <w:t>*</w:t>
      </w:r>
      <w:r w:rsidR="00ED5FD9">
        <w:rPr>
          <w:rStyle w:val="form-sub-label-container"/>
          <w:rFonts w:ascii="Times New Roman" w:hAnsi="Times New Roman" w:cs="Times New Roman"/>
          <w:b/>
          <w:color w:val="FF0000"/>
        </w:rPr>
        <w:t xml:space="preserve"> </w:t>
      </w:r>
    </w:p>
    <w:p w14:paraId="385476C6" w14:textId="77777777" w:rsidR="001B22FA" w:rsidRDefault="001B22FA" w:rsidP="001B22FA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  <w:color w:val="FF0000"/>
        </w:rPr>
      </w:pPr>
    </w:p>
    <w:p w14:paraId="12B494AB" w14:textId="77777777" w:rsidR="00050887" w:rsidRDefault="00E65F31" w:rsidP="00050887">
      <w:pPr>
        <w:spacing w:before="0" w:after="0" w:line="240" w:lineRule="auto"/>
        <w:ind w:left="720"/>
        <w:rPr>
          <w:rStyle w:val="form-sub-label-container"/>
          <w:rFonts w:ascii="Times New Roman" w:hAnsi="Times New Roman" w:cs="Times New Roman"/>
        </w:rPr>
      </w:pPr>
      <w:sdt>
        <w:sdtPr>
          <w:rPr>
            <w:rStyle w:val="form-sub-label-container"/>
            <w:rFonts w:ascii="Times New Roman" w:hAnsi="Times New Roman" w:cs="Times New Roman"/>
          </w:rPr>
          <w:id w:val="-150473528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form-sub-label-container"/>
          </w:rPr>
        </w:sdtEndPr>
        <w:sdtContent>
          <w:r w:rsidR="00BA197B">
            <w:rPr>
              <w:rStyle w:val="form-sub-label-container"/>
              <w:rFonts w:ascii="MS Gothic" w:eastAsia="MS Gothic" w:hAnsi="MS Gothic" w:cs="Times New Roman" w:hint="eastAsia"/>
            </w:rPr>
            <w:t>☐</w:t>
          </w:r>
        </w:sdtContent>
      </w:sdt>
      <w:r w:rsidR="00050887" w:rsidRPr="00050887">
        <w:rPr>
          <w:rStyle w:val="form-sub-label-container"/>
          <w:rFonts w:ascii="Times New Roman" w:hAnsi="Times New Roman" w:cs="Times New Roman"/>
        </w:rPr>
        <w:t xml:space="preserve">Yes </w:t>
      </w:r>
    </w:p>
    <w:p w14:paraId="34B8101B" w14:textId="77777777" w:rsidR="00050887" w:rsidRPr="00050887" w:rsidRDefault="00050887" w:rsidP="00050887">
      <w:pPr>
        <w:spacing w:before="0" w:after="0" w:line="240" w:lineRule="auto"/>
        <w:ind w:left="720"/>
        <w:rPr>
          <w:rStyle w:val="form-sub-label-container"/>
          <w:rFonts w:ascii="Times New Roman" w:hAnsi="Times New Roman" w:cs="Times New Roman"/>
        </w:rPr>
      </w:pPr>
    </w:p>
    <w:p w14:paraId="144EA730" w14:textId="77777777" w:rsidR="00050887" w:rsidRPr="00F44E7B" w:rsidRDefault="00E65F31" w:rsidP="00050887">
      <w:pPr>
        <w:spacing w:before="0" w:after="0" w:line="240" w:lineRule="auto"/>
        <w:ind w:left="720"/>
        <w:rPr>
          <w:rStyle w:val="form-sub-label-container"/>
          <w:rFonts w:ascii="Times New Roman" w:hAnsi="Times New Roman" w:cs="Times New Roman"/>
          <w:b/>
        </w:rPr>
      </w:pPr>
      <w:sdt>
        <w:sdtPr>
          <w:rPr>
            <w:rStyle w:val="form-sub-label-container"/>
            <w:rFonts w:ascii="Times New Roman" w:hAnsi="Times New Roman" w:cs="Times New Roman"/>
          </w:rPr>
          <w:id w:val="28485672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form-sub-label-container"/>
          </w:rPr>
        </w:sdtEndPr>
        <w:sdtContent>
          <w:r w:rsidR="00050887">
            <w:rPr>
              <w:rStyle w:val="form-sub-label-container"/>
              <w:rFonts w:ascii="MS Gothic" w:eastAsia="MS Gothic" w:hAnsi="MS Gothic" w:cs="Times New Roman" w:hint="eastAsia"/>
            </w:rPr>
            <w:t>☐</w:t>
          </w:r>
        </w:sdtContent>
      </w:sdt>
      <w:r w:rsidR="00050887" w:rsidRPr="00050887">
        <w:rPr>
          <w:rStyle w:val="form-sub-label-container"/>
          <w:rFonts w:ascii="Times New Roman" w:hAnsi="Times New Roman" w:cs="Times New Roman"/>
        </w:rPr>
        <w:t>No</w:t>
      </w:r>
      <w:r w:rsidR="00050887" w:rsidRPr="00050887">
        <w:rPr>
          <w:rStyle w:val="form-sub-label-container"/>
          <w:rFonts w:ascii="Times New Roman" w:hAnsi="Times New Roman" w:cs="Times New Roman"/>
          <w:b/>
        </w:rPr>
        <w:t xml:space="preserve"> </w:t>
      </w:r>
    </w:p>
    <w:p w14:paraId="6CA45FC3" w14:textId="77777777" w:rsidR="001B22FA" w:rsidRDefault="001B22FA" w:rsidP="001B22FA">
      <w:pPr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ind w:hanging="720"/>
        <w:rPr>
          <w:rFonts w:ascii="LucidaGrande" w:hAnsi="LucidaGrande" w:cs="LucidaGrande"/>
          <w:color w:val="262626"/>
          <w:sz w:val="20"/>
          <w:szCs w:val="20"/>
        </w:rPr>
      </w:pPr>
      <w:r>
        <w:rPr>
          <w:rFonts w:ascii="LucidaGrande" w:hAnsi="LucidaGrande" w:cs="LucidaGrande"/>
          <w:color w:val="262626"/>
          <w:sz w:val="20"/>
          <w:szCs w:val="20"/>
        </w:rPr>
        <w:tab/>
      </w:r>
    </w:p>
    <w:p w14:paraId="441B7A31" w14:textId="77777777" w:rsidR="001B22FA" w:rsidRDefault="001B22FA" w:rsidP="001B22FA">
      <w:pPr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ind w:hanging="720"/>
        <w:rPr>
          <w:rFonts w:ascii="LucidaGrande" w:hAnsi="LucidaGrande" w:cs="LucidaGrande"/>
          <w:color w:val="262626"/>
          <w:sz w:val="20"/>
          <w:szCs w:val="20"/>
        </w:rPr>
      </w:pPr>
    </w:p>
    <w:p w14:paraId="6CD11FBA" w14:textId="0BF1B38A" w:rsidR="001B22FA" w:rsidRDefault="001B22FA" w:rsidP="001B22FA">
      <w:pPr>
        <w:numPr>
          <w:ilvl w:val="0"/>
          <w:numId w:val="23"/>
        </w:numPr>
        <w:tabs>
          <w:tab w:val="left" w:pos="220"/>
        </w:tabs>
        <w:autoSpaceDE w:val="0"/>
        <w:autoSpaceDN w:val="0"/>
        <w:adjustRightInd w:val="0"/>
        <w:spacing w:before="0" w:after="0" w:line="240" w:lineRule="auto"/>
        <w:ind w:left="180" w:hanging="180"/>
        <w:rPr>
          <w:rFonts w:ascii="LucidaGrande" w:hAnsi="LucidaGrande" w:cs="LucidaGrande"/>
          <w:color w:val="262626"/>
          <w:sz w:val="20"/>
          <w:szCs w:val="20"/>
        </w:rPr>
      </w:pPr>
      <w:r>
        <w:rPr>
          <w:rFonts w:ascii="LucidaGrande" w:hAnsi="LucidaGrande" w:cs="LucidaGrande"/>
          <w:color w:val="262626"/>
          <w:sz w:val="20"/>
          <w:szCs w:val="20"/>
        </w:rPr>
        <w:t>*** Please note that electronic award nomination materials are preferred. If you are mailing hard copy materials, please send them to:</w:t>
      </w:r>
    </w:p>
    <w:p w14:paraId="5963E1E2" w14:textId="77777777" w:rsidR="001B22FA" w:rsidRPr="001B22FA" w:rsidRDefault="001B22FA" w:rsidP="001B22FA">
      <w:pPr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ind w:hanging="720"/>
        <w:rPr>
          <w:rFonts w:ascii="LucidaGrande" w:hAnsi="LucidaGrande" w:cs="LucidaGrande"/>
          <w:color w:val="262626"/>
          <w:sz w:val="20"/>
          <w:szCs w:val="20"/>
        </w:rPr>
      </w:pPr>
    </w:p>
    <w:p w14:paraId="7C82D682" w14:textId="1ECDD4A8" w:rsidR="001B22FA" w:rsidRPr="001B22FA" w:rsidRDefault="001B22FA" w:rsidP="001B22FA">
      <w:pPr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ind w:hanging="720"/>
        <w:rPr>
          <w:rFonts w:ascii="LucidaGrande" w:hAnsi="LucidaGrande" w:cs="LucidaGrande"/>
          <w:color w:val="262626"/>
          <w:sz w:val="20"/>
          <w:szCs w:val="20"/>
        </w:rPr>
      </w:pPr>
      <w:r w:rsidRPr="001B22FA">
        <w:rPr>
          <w:rFonts w:ascii="LucidaGrande" w:hAnsi="LucidaGrande" w:cs="LucidaGrande"/>
          <w:color w:val="262626"/>
          <w:kern w:val="1"/>
          <w:sz w:val="20"/>
          <w:szCs w:val="20"/>
        </w:rPr>
        <w:t>A</w:t>
      </w:r>
      <w:r w:rsidRPr="001B22FA">
        <w:rPr>
          <w:rFonts w:ascii="LucidaGrande" w:hAnsi="LucidaGrande" w:cs="LucidaGrande"/>
          <w:color w:val="262626"/>
          <w:sz w:val="20"/>
          <w:szCs w:val="20"/>
        </w:rPr>
        <w:t>AEA</w:t>
      </w:r>
    </w:p>
    <w:p w14:paraId="426C2C77" w14:textId="77777777" w:rsidR="001B22FA" w:rsidRDefault="001B22FA" w:rsidP="001B22FA">
      <w:pPr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ind w:hanging="720"/>
        <w:rPr>
          <w:rFonts w:ascii="LucidaGrande" w:hAnsi="LucidaGrande" w:cs="LucidaGrande"/>
          <w:color w:val="262626"/>
          <w:sz w:val="20"/>
          <w:szCs w:val="20"/>
        </w:rPr>
      </w:pPr>
      <w:proofErr w:type="spellStart"/>
      <w:r>
        <w:rPr>
          <w:rFonts w:ascii="LucidaGrande" w:hAnsi="LucidaGrande" w:cs="LucidaGrande"/>
          <w:color w:val="262626"/>
          <w:sz w:val="20"/>
          <w:szCs w:val="20"/>
        </w:rPr>
        <w:t>Attn:Anna</w:t>
      </w:r>
      <w:proofErr w:type="spellEnd"/>
    </w:p>
    <w:p w14:paraId="4AF2B928" w14:textId="77777777" w:rsidR="001B22FA" w:rsidRDefault="001B22FA" w:rsidP="001B22FA">
      <w:pPr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0" w:after="0" w:line="240" w:lineRule="auto"/>
        <w:ind w:hanging="720"/>
        <w:rPr>
          <w:rFonts w:ascii="LucidaGrande" w:hAnsi="LucidaGrande" w:cs="LucidaGrande"/>
          <w:color w:val="262626"/>
          <w:sz w:val="20"/>
          <w:szCs w:val="20"/>
        </w:rPr>
      </w:pPr>
      <w:r>
        <w:rPr>
          <w:rFonts w:ascii="LucidaGrande" w:hAnsi="LucidaGrande" w:cs="LucidaGrande"/>
          <w:color w:val="262626"/>
          <w:sz w:val="20"/>
          <w:szCs w:val="20"/>
        </w:rPr>
        <w:t>555 E. Wells Street, Suite 1100</w:t>
      </w:r>
    </w:p>
    <w:p w14:paraId="5CB60AE5" w14:textId="3B253E25" w:rsidR="001B22FA" w:rsidRDefault="001B22FA" w:rsidP="001B22FA">
      <w:pPr>
        <w:spacing w:before="0" w:after="0" w:line="240" w:lineRule="auto"/>
        <w:rPr>
          <w:rStyle w:val="form-sub-label-container"/>
          <w:rFonts w:ascii="Times New Roman" w:hAnsi="Times New Roman" w:cs="Times New Roman"/>
          <w:b/>
          <w:color w:val="FF0000"/>
        </w:rPr>
      </w:pPr>
      <w:r>
        <w:rPr>
          <w:rFonts w:ascii="LucidaGrande" w:hAnsi="LucidaGrande" w:cs="LucidaGrande"/>
          <w:color w:val="262626"/>
          <w:sz w:val="20"/>
          <w:szCs w:val="20"/>
        </w:rPr>
        <w:t xml:space="preserve">    Milwaukee, WI 53202</w:t>
      </w:r>
      <w:r>
        <w:rPr>
          <w:rFonts w:ascii="MS Gothic" w:eastAsia="MS Gothic" w:hAnsi="MS Gothic" w:cs="MS Gothic" w:hint="eastAsia"/>
          <w:color w:val="262626"/>
          <w:sz w:val="20"/>
          <w:szCs w:val="20"/>
        </w:rPr>
        <w:t> </w:t>
      </w:r>
    </w:p>
    <w:p w14:paraId="2870ABF0" w14:textId="77777777" w:rsidR="00F44E7B" w:rsidRDefault="00F44E7B" w:rsidP="00050887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0580E551" w14:textId="77777777" w:rsidR="00F44E7B" w:rsidRDefault="00F44E7B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4929BF42" w14:textId="77777777" w:rsidR="001B22FA" w:rsidRDefault="001B22FA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17AE3EF2" w14:textId="77777777" w:rsidR="001B22FA" w:rsidRDefault="001B22FA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3CEA00B5" w14:textId="619B2383" w:rsidR="00F44E7B" w:rsidRDefault="00050887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Upload Award Nomination Materials </w:t>
      </w:r>
    </w:p>
    <w:p w14:paraId="782A0701" w14:textId="77777777" w:rsidR="00ED5FD9" w:rsidRPr="00ED5FD9" w:rsidRDefault="00ED5FD9" w:rsidP="00DD3221">
      <w:pPr>
        <w:spacing w:before="0" w:after="0" w:line="240" w:lineRule="auto"/>
        <w:rPr>
          <w:rFonts w:ascii="Times New Roman" w:eastAsia="Times New Roman" w:hAnsi="Times New Roman" w:cs="Times New Roman"/>
          <w:color w:val="4C4C4C" w:themeColor="accent6" w:themeShade="BF"/>
          <w:sz w:val="22"/>
        </w:rPr>
      </w:pPr>
      <w:r w:rsidRPr="00ED5FD9">
        <w:rPr>
          <w:rFonts w:ascii="Times New Roman" w:eastAsia="Times New Roman" w:hAnsi="Times New Roman" w:cs="Times New Roman"/>
          <w:color w:val="4C4C4C" w:themeColor="accent6" w:themeShade="BF"/>
          <w:sz w:val="22"/>
        </w:rPr>
        <w:t xml:space="preserve">Please save the file as the Nominee’s </w:t>
      </w:r>
      <w:r>
        <w:rPr>
          <w:rFonts w:ascii="Times New Roman" w:eastAsia="Times New Roman" w:hAnsi="Times New Roman" w:cs="Times New Roman"/>
          <w:color w:val="4C4C4C" w:themeColor="accent6" w:themeShade="BF"/>
          <w:sz w:val="22"/>
        </w:rPr>
        <w:t>L</w:t>
      </w:r>
      <w:r w:rsidRPr="00ED5FD9">
        <w:rPr>
          <w:rFonts w:ascii="Times New Roman" w:eastAsia="Times New Roman" w:hAnsi="Times New Roman" w:cs="Times New Roman"/>
          <w:color w:val="4C4C4C" w:themeColor="accent6" w:themeShade="BF"/>
          <w:sz w:val="22"/>
        </w:rPr>
        <w:t>ast Name, First Name (ex: Smith, John)</w:t>
      </w:r>
    </w:p>
    <w:p w14:paraId="7F5B96BD" w14:textId="77777777" w:rsidR="00ED5FD9" w:rsidRDefault="00ED5FD9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77B2C7B8" w14:textId="77777777" w:rsidR="00ED5FD9" w:rsidRDefault="00ED5FD9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20A4CFD0" w14:textId="77777777" w:rsidR="00ED5FD9" w:rsidRDefault="00ED5FD9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6DC51CAD" w14:textId="77777777" w:rsidR="00ED5FD9" w:rsidRDefault="00ED5FD9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Please list any email addresses you would like a confirmation email sent to, stating Hattie Salzman has received your nomination. Hattie will email you as soon as possible. </w:t>
      </w:r>
    </w:p>
    <w:p w14:paraId="3DEA08F1" w14:textId="77777777" w:rsidR="00ED5FD9" w:rsidRDefault="00ED5FD9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5665D533" w14:textId="77777777" w:rsidR="00ED5FD9" w:rsidRDefault="00ED5FD9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p w14:paraId="1BB0E297" w14:textId="77777777" w:rsidR="00050887" w:rsidRPr="00F44E7B" w:rsidRDefault="00050887" w:rsidP="00DD3221">
      <w:pPr>
        <w:spacing w:before="0" w:after="0" w:line="240" w:lineRule="auto"/>
        <w:rPr>
          <w:rFonts w:ascii="Times New Roman" w:eastAsia="Times New Roman" w:hAnsi="Times New Roman" w:cs="Times New Roman"/>
          <w:b/>
        </w:rPr>
      </w:pPr>
    </w:p>
    <w:sectPr w:rsidR="00050887" w:rsidRPr="00F44E7B" w:rsidSect="006145D8"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13F50" w14:textId="77777777" w:rsidR="00F44E7B" w:rsidRDefault="00F44E7B" w:rsidP="000172E5">
      <w:pPr>
        <w:spacing w:after="0" w:line="240" w:lineRule="auto"/>
      </w:pPr>
      <w:r>
        <w:separator/>
      </w:r>
    </w:p>
  </w:endnote>
  <w:endnote w:type="continuationSeparator" w:id="0">
    <w:p w14:paraId="00DD272E" w14:textId="77777777" w:rsidR="00F44E7B" w:rsidRDefault="00F44E7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13247E1-9B9C-4CF3-9177-772083EDCDEC}"/>
    <w:embedBold r:id="rId2" w:fontKey="{099D52F4-6EB4-4701-9EB6-8B09C3F1304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78365AC-7B0C-432A-9722-57B4343BA1BD}"/>
    <w:embedBold r:id="rId4" w:fontKey="{F48176C3-9E90-499D-B461-B2321B8D9F2C}"/>
    <w:embedItalic r:id="rId5" w:fontKey="{B57D4D17-0D3F-4F33-8B86-41A52401D4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C7C1A13-0862-48F4-A008-700C946759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9FD225D-D46A-48AC-B40C-D0A2FD4FBB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F616808-6C48-4616-A954-2AA48F004C08}"/>
  </w:font>
  <w:font w:name="LucidaGrand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F44E7B" w:rsidRPr="00311D4F" w14:paraId="53D845F2" w14:textId="77777777" w:rsidTr="00637200">
      <w:tc>
        <w:tcPr>
          <w:tcW w:w="4675" w:type="dxa"/>
          <w:vAlign w:val="center"/>
        </w:tcPr>
        <w:p w14:paraId="66FA110E" w14:textId="77777777" w:rsidR="00F44E7B" w:rsidRPr="00311D4F" w:rsidRDefault="00F44E7B" w:rsidP="00852835">
          <w:pPr>
            <w:pStyle w:val="Footer"/>
          </w:pPr>
        </w:p>
      </w:tc>
      <w:tc>
        <w:tcPr>
          <w:tcW w:w="4675" w:type="dxa"/>
          <w:vAlign w:val="center"/>
        </w:tcPr>
        <w:p w14:paraId="226D3D60" w14:textId="77777777" w:rsidR="00F44E7B" w:rsidRPr="00311D4F" w:rsidRDefault="00F44E7B" w:rsidP="00637200">
          <w:pPr>
            <w:pStyle w:val="Footer"/>
            <w:jc w:val="right"/>
          </w:pPr>
        </w:p>
      </w:tc>
    </w:tr>
  </w:tbl>
  <w:p w14:paraId="2B0025FD" w14:textId="77777777" w:rsidR="00F44E7B" w:rsidRDefault="00F44E7B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2BF41" w14:textId="77777777" w:rsidR="00F44E7B" w:rsidRDefault="00F44E7B" w:rsidP="000172E5">
      <w:pPr>
        <w:spacing w:after="0" w:line="240" w:lineRule="auto"/>
      </w:pPr>
      <w:r>
        <w:separator/>
      </w:r>
    </w:p>
  </w:footnote>
  <w:footnote w:type="continuationSeparator" w:id="0">
    <w:p w14:paraId="5E1F3049" w14:textId="77777777" w:rsidR="00F44E7B" w:rsidRDefault="00F44E7B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315"/>
    <w:rsid w:val="000172E5"/>
    <w:rsid w:val="00050887"/>
    <w:rsid w:val="00052382"/>
    <w:rsid w:val="0006568A"/>
    <w:rsid w:val="00076F0F"/>
    <w:rsid w:val="00084253"/>
    <w:rsid w:val="000D1F49"/>
    <w:rsid w:val="001727CA"/>
    <w:rsid w:val="001800AB"/>
    <w:rsid w:val="001B22FA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9478F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52835"/>
    <w:rsid w:val="008E203A"/>
    <w:rsid w:val="0091229C"/>
    <w:rsid w:val="00940E73"/>
    <w:rsid w:val="00941828"/>
    <w:rsid w:val="0098597D"/>
    <w:rsid w:val="009F619A"/>
    <w:rsid w:val="009F6DDE"/>
    <w:rsid w:val="00A36315"/>
    <w:rsid w:val="00A370A8"/>
    <w:rsid w:val="00B337A2"/>
    <w:rsid w:val="00BA197B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D3221"/>
    <w:rsid w:val="00E61C09"/>
    <w:rsid w:val="00E65F31"/>
    <w:rsid w:val="00EB3B58"/>
    <w:rsid w:val="00EC7359"/>
    <w:rsid w:val="00ED5FD9"/>
    <w:rsid w:val="00EE3054"/>
    <w:rsid w:val="00F00606"/>
    <w:rsid w:val="00F01256"/>
    <w:rsid w:val="00F44E7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48E40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9"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qFormat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form-required">
    <w:name w:val="form-required"/>
    <w:basedOn w:val="DefaultParagraphFont"/>
    <w:rsid w:val="00A36315"/>
  </w:style>
  <w:style w:type="character" w:customStyle="1" w:styleId="form-sub-label-container">
    <w:name w:val="form-sub-label-container"/>
    <w:basedOn w:val="DefaultParagraphFont"/>
    <w:rsid w:val="00A36315"/>
  </w:style>
  <w:style w:type="character" w:customStyle="1" w:styleId="form-radio-item">
    <w:name w:val="form-radio-item"/>
    <w:basedOn w:val="DefaultParagraphFont"/>
    <w:rsid w:val="00A3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9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741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3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alzman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www.w3.org/XML/1998/namespace"/>
    <ds:schemaRef ds:uri="http://schemas.microsoft.com/office/2006/documentManagement/types"/>
    <ds:schemaRef ds:uri="http://purl.org/dc/elements/1.1/"/>
    <ds:schemaRef ds:uri="16c05727-aa75-4e4a-9b5f-8a80a1165891"/>
    <ds:schemaRef ds:uri="http://purl.org/dc/terms/"/>
    <ds:schemaRef ds:uri="http://purl.org/dc/dcmitype/"/>
    <ds:schemaRef ds:uri="http://schemas.microsoft.com/office/2006/metadata/properties"/>
    <ds:schemaRef ds:uri="71af3243-3dd4-4a8d-8c0d-dd76da1f02a5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7F5CDF-7255-4F0E-95B3-805EFE859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3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2020-12-15T19:28:00Z</dcterms:created>
  <dcterms:modified xsi:type="dcterms:W3CDTF">2020-12-15T19:56:00Z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